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7ADE" w:rsidRPr="00022CB3" w:rsidRDefault="00577ADE" w:rsidP="00C918B0">
      <w:pPr>
        <w:spacing w:line="360" w:lineRule="auto"/>
        <w:jc w:val="both"/>
        <w:rPr>
          <w:rFonts w:ascii="Arial" w:hAnsi="Arial" w:cs="Arial"/>
          <w:b/>
          <w:sz w:val="24"/>
          <w:szCs w:val="24"/>
        </w:rPr>
      </w:pPr>
      <w:r w:rsidRPr="00022CB3">
        <w:rPr>
          <w:rFonts w:ascii="Arial" w:hAnsi="Arial" w:cs="Arial"/>
          <w:b/>
          <w:sz w:val="24"/>
          <w:szCs w:val="24"/>
        </w:rPr>
        <w:t>BASES QUE HAN DE REGIR LA CONVOCATÒRIA DE DUES BEQUES DE FORMACIÓ PER A PERSONES QUE HAGIN PARTICIPAT EN EL PROJECTE DEL SERVEI DE FORMACIÓ, INTEGRACIÓ I OCUPACIÓ PÚBLICA DEL GOVERN BALEAR (FIOP) PER A LA INSERCIÓ LABORAL DE PERSONES AMB ALGUNA DISCAPACITAT A L’AJUNTAMENT DE SANT JOSEP DE SA TALAIA.</w:t>
      </w:r>
    </w:p>
    <w:p w:rsidR="00577ADE" w:rsidRPr="00022CB3" w:rsidRDefault="00577ADE" w:rsidP="008957A9">
      <w:pPr>
        <w:pStyle w:val="Default"/>
        <w:spacing w:line="360" w:lineRule="auto"/>
        <w:jc w:val="both"/>
        <w:rPr>
          <w:rFonts w:ascii="Arial" w:hAnsi="Arial" w:cs="Arial"/>
          <w:color w:val="auto"/>
          <w:lang w:val="ca-ES"/>
        </w:rPr>
      </w:pPr>
    </w:p>
    <w:p w:rsidR="00577ADE" w:rsidRPr="00022CB3" w:rsidRDefault="00577ADE" w:rsidP="008957A9">
      <w:pPr>
        <w:pStyle w:val="Default"/>
        <w:spacing w:line="360" w:lineRule="auto"/>
        <w:jc w:val="both"/>
        <w:rPr>
          <w:rFonts w:ascii="Arial" w:hAnsi="Arial" w:cs="Arial"/>
          <w:color w:val="auto"/>
          <w:lang w:val="ca-ES"/>
        </w:rPr>
      </w:pPr>
      <w:r w:rsidRPr="00022CB3">
        <w:rPr>
          <w:rFonts w:ascii="Arial" w:hAnsi="Arial" w:cs="Arial"/>
          <w:b/>
          <w:bCs/>
          <w:color w:val="auto"/>
          <w:lang w:val="ca-ES"/>
        </w:rPr>
        <w:t>1. Objecte de la convocatòria</w:t>
      </w:r>
    </w:p>
    <w:p w:rsidR="00577ADE" w:rsidRPr="00022CB3" w:rsidRDefault="00577ADE" w:rsidP="00C918B0">
      <w:pPr>
        <w:pStyle w:val="Default"/>
        <w:spacing w:line="360" w:lineRule="auto"/>
        <w:jc w:val="both"/>
        <w:rPr>
          <w:rFonts w:ascii="Arial" w:hAnsi="Arial" w:cs="Arial"/>
          <w:color w:val="auto"/>
          <w:lang w:val="ca-ES"/>
        </w:rPr>
      </w:pPr>
      <w:r w:rsidRPr="00022CB3">
        <w:rPr>
          <w:rFonts w:ascii="Arial" w:hAnsi="Arial" w:cs="Arial"/>
          <w:color w:val="auto"/>
          <w:lang w:val="ca-ES"/>
        </w:rPr>
        <w:t xml:space="preserve">Oferir a les persones que han participat en el projecte FlOP, una ajuda complementària a la seva formació acadèmica i pràctica, amb la intenció de millorar la seva preparació de cara a la seva futura inserció en el món laboral de les administracions públiques. Aquesta ajuda es durà a terme mitjançant la realització de pràctiques en tasques d’informació turística </w:t>
      </w:r>
    </w:p>
    <w:p w:rsidR="00577ADE" w:rsidRPr="00022CB3" w:rsidRDefault="00577ADE" w:rsidP="008957A9">
      <w:pPr>
        <w:pStyle w:val="Default"/>
        <w:spacing w:line="360" w:lineRule="auto"/>
        <w:jc w:val="both"/>
        <w:rPr>
          <w:rFonts w:ascii="Arial" w:hAnsi="Arial" w:cs="Arial"/>
          <w:color w:val="auto"/>
          <w:lang w:val="ca-ES"/>
        </w:rPr>
      </w:pPr>
    </w:p>
    <w:p w:rsidR="00577ADE" w:rsidRPr="00022CB3" w:rsidRDefault="00577ADE" w:rsidP="008957A9">
      <w:pPr>
        <w:pStyle w:val="Default"/>
        <w:spacing w:line="360" w:lineRule="auto"/>
        <w:jc w:val="both"/>
        <w:rPr>
          <w:rFonts w:ascii="Arial" w:hAnsi="Arial" w:cs="Arial"/>
          <w:color w:val="auto"/>
          <w:lang w:val="ca-ES"/>
        </w:rPr>
      </w:pPr>
      <w:r w:rsidRPr="00022CB3">
        <w:rPr>
          <w:rFonts w:ascii="Arial" w:hAnsi="Arial" w:cs="Arial"/>
          <w:b/>
          <w:bCs/>
          <w:color w:val="auto"/>
          <w:lang w:val="ca-ES"/>
        </w:rPr>
        <w:t>2. Activitats a realitzar</w:t>
      </w:r>
    </w:p>
    <w:p w:rsidR="00577ADE" w:rsidRPr="00022CB3" w:rsidRDefault="00577ADE" w:rsidP="008957A9">
      <w:pPr>
        <w:pStyle w:val="Default"/>
        <w:spacing w:line="360" w:lineRule="auto"/>
        <w:jc w:val="both"/>
        <w:rPr>
          <w:rFonts w:ascii="Arial" w:hAnsi="Arial" w:cs="Arial"/>
          <w:color w:val="auto"/>
          <w:lang w:val="ca-ES"/>
        </w:rPr>
      </w:pPr>
      <w:r w:rsidRPr="00022CB3">
        <w:rPr>
          <w:rFonts w:ascii="Arial" w:hAnsi="Arial" w:cs="Arial"/>
          <w:color w:val="auto"/>
          <w:lang w:val="ca-ES"/>
        </w:rPr>
        <w:t>Es realitzaran pràctiques d'informació turística i atenció al públic en matèria turística, cultural i social així com altres aspectes relacionats amb la informació sobre el terme municipal i les illes d'Eivissa i Formentera, a les tres Oficines d'Informació Turística de l'Ajuntament de Sant Josep de sa Talaia.</w:t>
      </w:r>
    </w:p>
    <w:p w:rsidR="00577ADE" w:rsidRPr="00022CB3" w:rsidRDefault="00577ADE" w:rsidP="008957A9">
      <w:pPr>
        <w:pStyle w:val="Default"/>
        <w:spacing w:line="360" w:lineRule="auto"/>
        <w:jc w:val="both"/>
        <w:rPr>
          <w:rFonts w:ascii="Arial" w:hAnsi="Arial" w:cs="Arial"/>
          <w:color w:val="auto"/>
          <w:lang w:val="ca-ES"/>
        </w:rPr>
      </w:pPr>
    </w:p>
    <w:p w:rsidR="00577ADE" w:rsidRPr="00022CB3" w:rsidRDefault="00577ADE" w:rsidP="008957A9">
      <w:pPr>
        <w:pStyle w:val="Default"/>
        <w:spacing w:line="360" w:lineRule="auto"/>
        <w:jc w:val="both"/>
        <w:rPr>
          <w:rFonts w:ascii="Arial" w:hAnsi="Arial" w:cs="Arial"/>
          <w:color w:val="auto"/>
          <w:lang w:val="ca-ES"/>
        </w:rPr>
      </w:pPr>
      <w:r w:rsidRPr="00022CB3">
        <w:rPr>
          <w:rFonts w:ascii="Arial" w:hAnsi="Arial" w:cs="Arial"/>
          <w:b/>
          <w:bCs/>
          <w:color w:val="auto"/>
          <w:lang w:val="ca-ES"/>
        </w:rPr>
        <w:t>3. Condicions generals</w:t>
      </w:r>
    </w:p>
    <w:p w:rsidR="00577ADE" w:rsidRPr="00022CB3" w:rsidRDefault="00577ADE" w:rsidP="008957A9">
      <w:pPr>
        <w:pStyle w:val="Default"/>
        <w:spacing w:line="360" w:lineRule="auto"/>
        <w:jc w:val="both"/>
        <w:rPr>
          <w:rFonts w:ascii="Arial" w:hAnsi="Arial" w:cs="Arial"/>
          <w:color w:val="auto"/>
          <w:lang w:val="ca-ES"/>
        </w:rPr>
      </w:pPr>
      <w:r w:rsidRPr="00022CB3">
        <w:rPr>
          <w:rFonts w:ascii="Arial" w:hAnsi="Arial" w:cs="Arial"/>
          <w:b/>
          <w:bCs/>
          <w:color w:val="auto"/>
          <w:lang w:val="ca-ES"/>
        </w:rPr>
        <w:t>3.1. Requisits</w:t>
      </w:r>
    </w:p>
    <w:p w:rsidR="00577ADE" w:rsidRPr="00022CB3" w:rsidRDefault="00577ADE" w:rsidP="008957A9">
      <w:pPr>
        <w:pStyle w:val="Default"/>
        <w:numPr>
          <w:ilvl w:val="0"/>
          <w:numId w:val="5"/>
        </w:numPr>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Ser major d'edat.</w:t>
      </w:r>
    </w:p>
    <w:p w:rsidR="00577ADE" w:rsidRPr="00022CB3" w:rsidRDefault="00577ADE" w:rsidP="008957A9">
      <w:pPr>
        <w:pStyle w:val="Default"/>
        <w:numPr>
          <w:ilvl w:val="0"/>
          <w:numId w:val="5"/>
        </w:numPr>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Haver cursat la preparació del FIOP</w:t>
      </w:r>
    </w:p>
    <w:p w:rsidR="00577ADE" w:rsidRPr="00022CB3" w:rsidRDefault="00577ADE" w:rsidP="008957A9">
      <w:pPr>
        <w:pStyle w:val="Default"/>
        <w:numPr>
          <w:ilvl w:val="0"/>
          <w:numId w:val="5"/>
        </w:numPr>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Tenir coneixements complets de castellà, català i anglès .</w:t>
      </w:r>
    </w:p>
    <w:p w:rsidR="00577ADE" w:rsidRPr="00022CB3" w:rsidRDefault="00577ADE" w:rsidP="008957A9">
      <w:pPr>
        <w:pStyle w:val="Default"/>
        <w:numPr>
          <w:ilvl w:val="0"/>
          <w:numId w:val="5"/>
        </w:numPr>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No tenir cap impediment per a les tasques específiques previstes en aquesta convocatòria.</w:t>
      </w:r>
    </w:p>
    <w:p w:rsidR="00577ADE" w:rsidRPr="00022CB3" w:rsidRDefault="00577ADE" w:rsidP="00C918B0">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ind w:left="1440"/>
        <w:jc w:val="both"/>
        <w:rPr>
          <w:rFonts w:ascii="Arial" w:eastAsia="Standard Symbols L" w:hAnsi="Arial" w:cs="Arial"/>
          <w:color w:val="auto"/>
          <w:lang w:val="ca-ES"/>
        </w:rPr>
      </w:pPr>
    </w:p>
    <w:p w:rsidR="00577ADE" w:rsidRPr="00022CB3" w:rsidRDefault="00577ADE" w:rsidP="0013627F">
      <w:pPr>
        <w:pStyle w:val="Default"/>
        <w:spacing w:line="360" w:lineRule="auto"/>
        <w:jc w:val="both"/>
        <w:rPr>
          <w:rFonts w:ascii="Arial" w:eastAsia="Standard Symbols L" w:hAnsi="Arial" w:cs="Arial"/>
          <w:color w:val="auto"/>
          <w:lang w:val="ca-ES"/>
        </w:rPr>
      </w:pPr>
    </w:p>
    <w:p w:rsidR="00577ADE" w:rsidRPr="00022CB3" w:rsidRDefault="00577ADE" w:rsidP="0013627F">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b/>
          <w:bCs/>
          <w:color w:val="auto"/>
          <w:lang w:val="ca-ES"/>
        </w:rPr>
      </w:pPr>
      <w:r w:rsidRPr="00022CB3">
        <w:rPr>
          <w:rFonts w:ascii="Arial" w:eastAsia="Standard Symbols L" w:hAnsi="Arial" w:cs="Arial"/>
          <w:b/>
          <w:bCs/>
          <w:color w:val="auto"/>
          <w:lang w:val="ca-ES"/>
        </w:rPr>
        <w:t>3.2. Horari</w:t>
      </w: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5 hores diàries en torn seguit, a raó de 30 hores setmanals, segons les necessitats del servei de l'Oficina d' Informació Turística i horari de 10 h a 15 h pel mati i de 16 h a 21 h per la tarda.</w:t>
      </w:r>
    </w:p>
    <w:p w:rsidR="00577ADE" w:rsidRPr="00022CB3" w:rsidRDefault="00577ADE" w:rsidP="008957A9">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b/>
          <w:bCs/>
          <w:color w:val="auto"/>
          <w:lang w:val="ca-ES"/>
        </w:rPr>
      </w:pPr>
      <w:r w:rsidRPr="00022CB3">
        <w:rPr>
          <w:rFonts w:ascii="Arial" w:eastAsia="Standard Symbols L" w:hAnsi="Arial" w:cs="Arial"/>
          <w:b/>
          <w:bCs/>
          <w:color w:val="auto"/>
          <w:lang w:val="ca-ES"/>
        </w:rPr>
        <w:t>3.3. Durada</w:t>
      </w: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Les pràctiques de formació es duran a terme entre el mes de juny i octubre de 2016, en un període màxim de 5 meses.</w:t>
      </w:r>
    </w:p>
    <w:p w:rsidR="00577ADE" w:rsidRPr="00022CB3" w:rsidRDefault="00577ADE" w:rsidP="008957A9">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b/>
          <w:bCs/>
          <w:color w:val="auto"/>
          <w:lang w:val="ca-ES"/>
        </w:rPr>
      </w:pPr>
      <w:r w:rsidRPr="00022CB3">
        <w:rPr>
          <w:rFonts w:ascii="Arial" w:eastAsia="Standard Symbols L" w:hAnsi="Arial" w:cs="Arial"/>
          <w:b/>
          <w:bCs/>
          <w:color w:val="auto"/>
          <w:lang w:val="ca-ES"/>
        </w:rPr>
        <w:t>3.4. Import</w:t>
      </w:r>
    </w:p>
    <w:p w:rsidR="00577ADE" w:rsidRPr="00022CB3" w:rsidRDefault="00577ADE" w:rsidP="008957A9">
      <w:pPr>
        <w:spacing w:line="360" w:lineRule="auto"/>
        <w:jc w:val="both"/>
        <w:rPr>
          <w:rFonts w:ascii="Arial" w:hAnsi="Arial" w:cs="Arial"/>
          <w:sz w:val="24"/>
        </w:rPr>
      </w:pPr>
      <w:r w:rsidRPr="00022CB3">
        <w:rPr>
          <w:rFonts w:ascii="Arial" w:eastAsia="Standard Symbols L" w:hAnsi="Arial" w:cs="Arial"/>
          <w:sz w:val="24"/>
        </w:rPr>
        <w:t>L'import de cada beca serà d'un total de 800 € al mes, que es cobraran cada 30 dies, prèvia certificació expedida pel responsable de l'Oficina d’informació turística que acrediti que els becaris han realitzat de forma satisfactòria les pràctiques de formació. En el cas de realitzar menys hores, l’import a percebre anirà en funció d’aquestes.</w:t>
      </w:r>
    </w:p>
    <w:p w:rsidR="00577ADE" w:rsidRPr="00022CB3" w:rsidRDefault="00577ADE" w:rsidP="008957A9">
      <w:pPr>
        <w:spacing w:line="360" w:lineRule="auto"/>
        <w:jc w:val="both"/>
        <w:rPr>
          <w:rFonts w:ascii="Arial" w:hAnsi="Arial" w:cs="Arial"/>
          <w:sz w:val="24"/>
          <w:szCs w:val="24"/>
        </w:rPr>
      </w:pPr>
      <w:r w:rsidRPr="00022CB3">
        <w:rPr>
          <w:rFonts w:ascii="Arial" w:hAnsi="Arial" w:cs="Arial"/>
          <w:sz w:val="24"/>
          <w:szCs w:val="24"/>
        </w:rPr>
        <w:t>Durant l’exercici pressupostari de l’any 2016 hi ha la partida pressupostària 43248034 “beques informadors turístics” amb un import pressupostat de 25.000€. L’Ajuntament de Sant Josep de sa Talaia es farà càrrec de les corresponents pòlisses d’assegurances d’accidents.</w:t>
      </w:r>
    </w:p>
    <w:p w:rsidR="00577ADE" w:rsidRPr="00022CB3" w:rsidRDefault="00577ADE" w:rsidP="008957A9">
      <w:pPr>
        <w:pStyle w:val="Default"/>
        <w:spacing w:line="360" w:lineRule="auto"/>
        <w:jc w:val="both"/>
        <w:rPr>
          <w:rFonts w:ascii="Arial" w:eastAsia="Standard Symbols L" w:hAnsi="Arial" w:cs="Arial"/>
          <w:b/>
          <w:bCs/>
          <w:color w:val="auto"/>
          <w:lang w:val="ca-ES"/>
        </w:rPr>
      </w:pPr>
      <w:bookmarkStart w:id="0" w:name="_GoBack"/>
      <w:bookmarkEnd w:id="0"/>
    </w:p>
    <w:p w:rsidR="00577ADE" w:rsidRPr="00022CB3" w:rsidRDefault="00577ADE" w:rsidP="008957A9">
      <w:pPr>
        <w:pStyle w:val="Default"/>
        <w:spacing w:line="360" w:lineRule="auto"/>
        <w:jc w:val="both"/>
        <w:rPr>
          <w:rFonts w:ascii="Arial" w:eastAsia="Standard Symbols L" w:hAnsi="Arial" w:cs="Arial"/>
          <w:b/>
          <w:bCs/>
          <w:color w:val="auto"/>
          <w:lang w:val="ca-ES"/>
        </w:rPr>
      </w:pPr>
      <w:r w:rsidRPr="00022CB3">
        <w:rPr>
          <w:rFonts w:ascii="Arial" w:eastAsia="Standard Symbols L" w:hAnsi="Arial" w:cs="Arial"/>
          <w:b/>
          <w:bCs/>
          <w:color w:val="auto"/>
          <w:lang w:val="ca-ES"/>
        </w:rPr>
        <w:t>3.5. Tramitació de sol·licituds</w:t>
      </w: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Les sol·licituds per prendre part en la selecció dels becaris es presentaran al Registre General de l'Ajuntament de Sant Josep de sa Talaia o per qualsevol dels sistemes que permet la Llei de Procediment Administratiu 30/1992 de 26 de novembre.</w:t>
      </w:r>
    </w:p>
    <w:p w:rsidR="00577ADE" w:rsidRPr="00022CB3" w:rsidRDefault="00577ADE" w:rsidP="00D61CCD">
      <w:pPr>
        <w:pStyle w:val="Default"/>
        <w:pageBreakBefore/>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 xml:space="preserve">Juntament amb la instància, els beneficiaris hauran d’aportar declaració responsable d’estar al corrent de les obligacions tributàries i amb la Seguretat Social, presentaran el comprovant d’haver superat la formació del projecte FIOP, un informe emès pel/per la coordinador/a del projecte FIOP que consti que l’alumne/a és apte/a per al desenvolupament de les esmentades pràctiques. També s’hauran d’acompanyar els documents justificatius sobre currículum acadèmic, professionals o d'altra índole, que estimin convenients per afavorir l'obtenció de la beca. El termini de presentació de sol·licituds serà de 5 dies naturals, comptats des del dia següent de la publicació de l'anunci de la convocatòria al tauler municipal d'anuncis i a la pàgina web municipal. </w:t>
      </w:r>
    </w:p>
    <w:p w:rsidR="00577ADE" w:rsidRPr="00022CB3" w:rsidRDefault="00577ADE" w:rsidP="008957A9">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b/>
          <w:color w:val="auto"/>
          <w:lang w:val="ca-ES"/>
        </w:rPr>
      </w:pPr>
      <w:r w:rsidRPr="00022CB3">
        <w:rPr>
          <w:rFonts w:ascii="Arial" w:eastAsia="Standard Symbols L" w:hAnsi="Arial" w:cs="Arial"/>
          <w:b/>
          <w:color w:val="auto"/>
          <w:lang w:val="ca-ES"/>
        </w:rPr>
        <w:t>3.6.Destinació</w:t>
      </w: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L'Oficina d'Informació Turística de l'Ajuntament de Sant Josep de sa Talaia, situada al nucli urbà de Sant Josep, així com a l’Oficina de Platja d’en Bossa i l’Oficina de Cala de Bou.</w:t>
      </w:r>
    </w:p>
    <w:p w:rsidR="00577ADE" w:rsidRPr="00022CB3" w:rsidRDefault="00577ADE" w:rsidP="008957A9">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b/>
          <w:bCs/>
          <w:color w:val="auto"/>
          <w:lang w:val="ca-ES"/>
        </w:rPr>
      </w:pPr>
      <w:r w:rsidRPr="00022CB3">
        <w:rPr>
          <w:rFonts w:ascii="Arial" w:eastAsia="Standard Symbols L" w:hAnsi="Arial" w:cs="Arial"/>
          <w:b/>
          <w:bCs/>
          <w:color w:val="auto"/>
          <w:lang w:val="ca-ES"/>
        </w:rPr>
        <w:t>4. Selecció de candidats</w:t>
      </w: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b/>
          <w:bCs/>
          <w:color w:val="auto"/>
          <w:lang w:val="ca-ES"/>
        </w:rPr>
        <w:t xml:space="preserve">4.1. </w:t>
      </w:r>
      <w:r w:rsidRPr="00022CB3">
        <w:rPr>
          <w:rFonts w:ascii="Arial" w:eastAsia="Standard Symbols L" w:hAnsi="Arial" w:cs="Arial"/>
          <w:color w:val="auto"/>
          <w:lang w:val="ca-ES"/>
        </w:rPr>
        <w:t>La selecció tindrà lloc a l'Ajuntament de Sant Josep de Sa Talaia.</w:t>
      </w: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 xml:space="preserve">El dia i hora es confirmarà quan es publiqui l'anunci de la convocatòria. </w:t>
      </w: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La selecció de candidats la realitzarà una Comissió de Selecció, presidida per l’encarregada de l’oficina d’informació de turisme, i comptarà amb els següents vocals:</w:t>
      </w:r>
    </w:p>
    <w:p w:rsidR="00577ADE" w:rsidRPr="00022CB3" w:rsidRDefault="00577ADE" w:rsidP="008957A9">
      <w:pPr>
        <w:pStyle w:val="Default"/>
        <w:spacing w:line="360" w:lineRule="auto"/>
        <w:rPr>
          <w:rFonts w:ascii="Arial" w:eastAsia="Standard Symbols L" w:hAnsi="Arial" w:cs="Arial"/>
          <w:color w:val="auto"/>
          <w:lang w:val="ca-ES"/>
        </w:rPr>
      </w:pPr>
    </w:p>
    <w:p w:rsidR="00577ADE" w:rsidRPr="00022CB3" w:rsidRDefault="00577ADE" w:rsidP="008957A9">
      <w:pPr>
        <w:pStyle w:val="Default"/>
        <w:numPr>
          <w:ilvl w:val="0"/>
          <w:numId w:val="1"/>
        </w:numPr>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Un  tècnic  de Serveis Socials de l’Ajuntament.</w:t>
      </w:r>
    </w:p>
    <w:p w:rsidR="00577ADE" w:rsidRPr="00022CB3" w:rsidRDefault="00577ADE" w:rsidP="008957A9">
      <w:pPr>
        <w:pStyle w:val="Default"/>
        <w:numPr>
          <w:ilvl w:val="0"/>
          <w:numId w:val="1"/>
        </w:numPr>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Un  tècnic  del FIOP</w:t>
      </w:r>
    </w:p>
    <w:p w:rsidR="00577ADE" w:rsidRPr="00022CB3" w:rsidRDefault="00577ADE" w:rsidP="008957A9">
      <w:pPr>
        <w:pStyle w:val="Default"/>
        <w:numPr>
          <w:ilvl w:val="0"/>
          <w:numId w:val="1"/>
        </w:numPr>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Un tècnic del Consell Insular d’Eivissa</w:t>
      </w:r>
    </w:p>
    <w:p w:rsidR="00577ADE" w:rsidRPr="00022CB3" w:rsidRDefault="00577ADE" w:rsidP="008957A9">
      <w:pPr>
        <w:pStyle w:val="Default"/>
        <w:numPr>
          <w:ilvl w:val="0"/>
          <w:numId w:val="1"/>
        </w:numPr>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Un funcionari de l'Ajuntament.</w:t>
      </w:r>
    </w:p>
    <w:p w:rsidR="00577ADE" w:rsidRPr="00022CB3" w:rsidRDefault="00577ADE" w:rsidP="008957A9">
      <w:pPr>
        <w:pStyle w:val="Default"/>
        <w:spacing w:line="360" w:lineRule="auto"/>
        <w:ind w:left="1440"/>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L’òrgan instructor del procediment serà el regidor de Turismes, que té atribuïdes les funcions establertes en l’article 24 de la Llei general de subvencions.</w:t>
      </w: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 xml:space="preserve">L’òrgan instructor, a la vista de l’expedient i l’informe de l’òrgan col·legiat, formularà la proposta de resolució provisional degudament motivada, que haurà de notificar-se als interessats, concedint-los un termini de </w:t>
      </w:r>
      <w:r>
        <w:rPr>
          <w:rFonts w:ascii="Arial" w:eastAsia="Standard Symbols L" w:hAnsi="Arial" w:cs="Arial"/>
          <w:color w:val="auto"/>
          <w:lang w:val="ca-ES"/>
        </w:rPr>
        <w:t>5</w:t>
      </w:r>
      <w:r w:rsidRPr="00022CB3">
        <w:rPr>
          <w:rFonts w:ascii="Arial" w:eastAsia="Standard Symbols L" w:hAnsi="Arial" w:cs="Arial"/>
          <w:color w:val="auto"/>
          <w:lang w:val="ca-ES"/>
        </w:rPr>
        <w:t xml:space="preserve"> dies</w:t>
      </w:r>
      <w:r>
        <w:rPr>
          <w:rFonts w:ascii="Arial" w:eastAsia="Standard Symbols L" w:hAnsi="Arial" w:cs="Arial"/>
          <w:color w:val="auto"/>
          <w:lang w:val="ca-ES"/>
        </w:rPr>
        <w:t xml:space="preserve"> naturals</w:t>
      </w:r>
      <w:r w:rsidRPr="00022CB3">
        <w:rPr>
          <w:rFonts w:ascii="Arial" w:eastAsia="Standard Symbols L" w:hAnsi="Arial" w:cs="Arial"/>
          <w:color w:val="auto"/>
          <w:lang w:val="ca-ES"/>
        </w:rPr>
        <w:t xml:space="preserve"> per formular al·legacions. </w:t>
      </w:r>
    </w:p>
    <w:p w:rsidR="00577ADE" w:rsidRPr="00022CB3" w:rsidRDefault="00577ADE" w:rsidP="008957A9">
      <w:pPr>
        <w:pStyle w:val="Default"/>
        <w:spacing w:line="360" w:lineRule="auto"/>
        <w:jc w:val="both"/>
        <w:rPr>
          <w:rFonts w:ascii="Arial" w:eastAsia="Standard Symbols L" w:hAnsi="Arial" w:cs="Arial"/>
          <w:b/>
          <w:bCs/>
          <w:color w:val="auto"/>
          <w:lang w:val="ca-ES"/>
        </w:rPr>
      </w:pP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b/>
          <w:bCs/>
          <w:color w:val="auto"/>
          <w:lang w:val="ca-ES"/>
        </w:rPr>
        <w:t xml:space="preserve">4.2. </w:t>
      </w:r>
      <w:r w:rsidRPr="00022CB3">
        <w:rPr>
          <w:rFonts w:ascii="Arial" w:eastAsia="Standard Symbols L" w:hAnsi="Arial" w:cs="Arial"/>
          <w:color w:val="auto"/>
          <w:lang w:val="ca-ES"/>
        </w:rPr>
        <w:t>La selecció dels candidats es realitzarà valorant les sol·licituds presentades d’acord al següent barem:</w:t>
      </w:r>
    </w:p>
    <w:p w:rsidR="00577ADE" w:rsidRPr="00022CB3" w:rsidRDefault="00577ADE" w:rsidP="008957A9">
      <w:pPr>
        <w:pStyle w:val="Default"/>
        <w:spacing w:line="360" w:lineRule="auto"/>
        <w:rPr>
          <w:rFonts w:ascii="Arial" w:eastAsia="Standard Symbols L" w:hAnsi="Arial" w:cs="Arial"/>
          <w:color w:val="auto"/>
          <w:lang w:val="ca-ES"/>
        </w:rPr>
      </w:pPr>
    </w:p>
    <w:p w:rsidR="00577ADE" w:rsidRPr="00022CB3" w:rsidRDefault="00577ADE" w:rsidP="008957A9">
      <w:pPr>
        <w:pStyle w:val="Default"/>
        <w:numPr>
          <w:ilvl w:val="0"/>
          <w:numId w:val="2"/>
        </w:numPr>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Indispensable tenir coneixement del municipi de Sant Josep de sa Talaia. Es realitzaran preguntes al respecte, concedint de zero a cinc punts.</w:t>
      </w:r>
    </w:p>
    <w:p w:rsidR="00577ADE" w:rsidRPr="00022CB3" w:rsidRDefault="00577ADE" w:rsidP="008957A9">
      <w:pPr>
        <w:pStyle w:val="Default"/>
        <w:spacing w:line="360" w:lineRule="auto"/>
        <w:jc w:val="both"/>
        <w:rPr>
          <w:rFonts w:ascii="Arial" w:eastAsia="Standard Symbols L" w:hAnsi="Arial" w:cs="Arial"/>
          <w:color w:val="auto"/>
          <w:lang w:val="ca-ES"/>
        </w:rPr>
      </w:pPr>
    </w:p>
    <w:p w:rsidR="00577ADE" w:rsidRPr="00022CB3" w:rsidRDefault="00577ADE" w:rsidP="00C127D4">
      <w:pPr>
        <w:pStyle w:val="Default"/>
        <w:numPr>
          <w:ilvl w:val="0"/>
          <w:numId w:val="6"/>
        </w:numPr>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Experiència i pràctica relacionades amb les tasques a desenvolupar.</w:t>
      </w:r>
    </w:p>
    <w:p w:rsidR="00577ADE" w:rsidRPr="00022CB3" w:rsidRDefault="00577ADE" w:rsidP="008957A9">
      <w:pPr>
        <w:pStyle w:val="ListParagraph"/>
        <w:spacing w:line="360" w:lineRule="auto"/>
        <w:rPr>
          <w:rFonts w:ascii="Arial" w:eastAsia="Standard Symbols L" w:hAnsi="Arial" w:cs="Arial"/>
        </w:rPr>
      </w:pP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color w:val="auto"/>
          <w:lang w:val="ca-ES"/>
        </w:rPr>
        <w:t>Juntament a la puntuació obtinguda es tindrà en compte el coneixement i nivell d’idiomes que s’acreditarà mitjançant aportació del títol o certificat de l’Escola Oficial d’Idiomes o d’altre centre oficial d’ensenyança d’idiomes, concedint-ne de zero a tres punts.</w:t>
      </w:r>
    </w:p>
    <w:p w:rsidR="00577ADE" w:rsidRPr="00022CB3" w:rsidRDefault="00577ADE" w:rsidP="008957A9">
      <w:pPr>
        <w:pStyle w:val="Default"/>
        <w:spacing w:line="360" w:lineRule="auto"/>
        <w:jc w:val="both"/>
        <w:rPr>
          <w:rFonts w:ascii="Arial" w:eastAsia="Standard Symbols L" w:hAnsi="Arial" w:cs="Arial"/>
          <w:b/>
          <w:bCs/>
          <w:color w:val="auto"/>
          <w:lang w:val="ca-ES"/>
        </w:rPr>
      </w:pP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b/>
          <w:bCs/>
          <w:color w:val="auto"/>
          <w:lang w:val="ca-ES"/>
        </w:rPr>
        <w:t xml:space="preserve">5. </w:t>
      </w:r>
      <w:r w:rsidRPr="00022CB3">
        <w:rPr>
          <w:rFonts w:ascii="Arial" w:eastAsia="Standard Symbols L" w:hAnsi="Arial" w:cs="Arial"/>
          <w:color w:val="auto"/>
          <w:lang w:val="ca-ES"/>
        </w:rPr>
        <w:t>Les renúncies o baixes de les beques que es puguin produir per algun motiu, ja sigui per part del beneficiari com per part de l'Ajuntament, que podrà decretar en qualsevol moment l'anul·lació de la beca, s'han de comunicar almenys amb set dies d'antelació. Les substitucions es faran amb la llista de reserves acordada per la Comissió Seleccionadora.</w:t>
      </w:r>
    </w:p>
    <w:p w:rsidR="00577ADE" w:rsidRPr="00022CB3" w:rsidRDefault="00577ADE" w:rsidP="008957A9">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b/>
          <w:bCs/>
          <w:color w:val="auto"/>
          <w:lang w:val="ca-ES"/>
        </w:rPr>
        <w:t xml:space="preserve">6. </w:t>
      </w:r>
      <w:r w:rsidRPr="00022CB3">
        <w:rPr>
          <w:rFonts w:ascii="Arial" w:eastAsia="Standard Symbols L" w:hAnsi="Arial" w:cs="Arial"/>
          <w:color w:val="auto"/>
          <w:lang w:val="ca-ES"/>
        </w:rPr>
        <w:t>Finalitzat el període de pràctiques, els becaris hauran de presentar una memòria relacionada amb aquestes pràctiques.</w:t>
      </w:r>
    </w:p>
    <w:p w:rsidR="00577ADE" w:rsidRPr="00022CB3" w:rsidRDefault="00577ADE" w:rsidP="008957A9">
      <w:pPr>
        <w:pStyle w:val="Default"/>
        <w:spacing w:line="360" w:lineRule="auto"/>
        <w:jc w:val="both"/>
        <w:rPr>
          <w:rFonts w:ascii="Arial" w:eastAsia="Standard Symbols L" w:hAnsi="Arial" w:cs="Arial"/>
          <w:b/>
          <w:bCs/>
          <w:color w:val="auto"/>
          <w:lang w:val="ca-ES"/>
        </w:rPr>
      </w:pPr>
    </w:p>
    <w:p w:rsidR="00577ADE" w:rsidRPr="00022CB3" w:rsidRDefault="00577ADE" w:rsidP="0013627F">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b/>
          <w:bCs/>
          <w:color w:val="auto"/>
          <w:lang w:val="ca-ES"/>
        </w:rPr>
        <w:t xml:space="preserve">7. </w:t>
      </w:r>
      <w:r w:rsidRPr="00022CB3">
        <w:rPr>
          <w:rFonts w:ascii="Arial" w:eastAsia="Standard Symbols L" w:hAnsi="Arial" w:cs="Arial"/>
          <w:color w:val="auto"/>
          <w:lang w:val="ca-ES"/>
        </w:rPr>
        <w:t>Es podran emetre certificacions de les beques que es tinguin amb els sol·licitants beneficiaris, així com del resultat final de la formació.</w:t>
      </w: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b/>
          <w:bCs/>
          <w:color w:val="auto"/>
          <w:lang w:val="ca-ES"/>
        </w:rPr>
        <w:t xml:space="preserve">8. </w:t>
      </w:r>
      <w:r w:rsidRPr="00022CB3">
        <w:rPr>
          <w:rFonts w:ascii="Arial" w:eastAsia="Standard Symbols L" w:hAnsi="Arial" w:cs="Arial"/>
          <w:color w:val="auto"/>
          <w:lang w:val="ca-ES"/>
        </w:rPr>
        <w:t>La concessió i el fet d'obtenir alguna de les beques convocades, en cap cas donarà origen a relació contractual o estatutària o d'altra índole amb l'Ajuntament de Sant Josep de sa Talaia, ni implicarà cap compromís quant a la posterior incorporació dels interessats a la plantilla de personal d'aquest Ajuntament.</w:t>
      </w:r>
    </w:p>
    <w:p w:rsidR="00577ADE" w:rsidRPr="00022CB3" w:rsidRDefault="00577ADE" w:rsidP="008957A9">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color w:val="auto"/>
          <w:lang w:val="ca-ES"/>
        </w:rPr>
      </w:pPr>
      <w:r w:rsidRPr="00022CB3">
        <w:rPr>
          <w:rFonts w:ascii="Arial" w:eastAsia="Standard Symbols L" w:hAnsi="Arial" w:cs="Arial"/>
          <w:b/>
          <w:bCs/>
          <w:color w:val="auto"/>
          <w:lang w:val="ca-ES"/>
        </w:rPr>
        <w:t xml:space="preserve">9. </w:t>
      </w:r>
      <w:r w:rsidRPr="00022CB3">
        <w:rPr>
          <w:rFonts w:ascii="Arial" w:eastAsia="Standard Symbols L" w:hAnsi="Arial" w:cs="Arial"/>
          <w:color w:val="auto"/>
          <w:lang w:val="ca-ES"/>
        </w:rPr>
        <w:t>El fet d'acceptar la beca per part del beneficiari, implicarà que reuneix tots i cada un dels requisits exigits en el punt 3.1 i l'acceptació de totes les normes i condicions d’aquestes bases, així com el compromís de col·laborar en totes les activitats encomanades, sota la supervisió del personal de l'Ajuntament de Sant Josep de sa Talaia, adscrit a l'efecte.</w:t>
      </w:r>
    </w:p>
    <w:p w:rsidR="00577ADE" w:rsidRPr="00022CB3" w:rsidRDefault="00577ADE" w:rsidP="008957A9">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color w:val="auto"/>
          <w:lang w:val="ca-ES"/>
        </w:rPr>
      </w:pPr>
    </w:p>
    <w:p w:rsidR="00577ADE" w:rsidRPr="00022CB3" w:rsidRDefault="00577ADE" w:rsidP="008957A9">
      <w:pPr>
        <w:pStyle w:val="Default"/>
        <w:spacing w:line="360" w:lineRule="auto"/>
        <w:jc w:val="both"/>
        <w:rPr>
          <w:rFonts w:ascii="Arial" w:eastAsia="Standard Symbols L" w:hAnsi="Arial" w:cs="Arial"/>
          <w:color w:val="auto"/>
        </w:rPr>
      </w:pPr>
    </w:p>
    <w:p w:rsidR="00577ADE" w:rsidRPr="00022CB3" w:rsidRDefault="00577ADE" w:rsidP="006F7C91">
      <w:pPr>
        <w:spacing w:line="360" w:lineRule="auto"/>
        <w:jc w:val="right"/>
        <w:rPr>
          <w:rFonts w:ascii="Arial" w:eastAsia="Standard Symbols L" w:hAnsi="Arial" w:cs="Arial"/>
          <w:sz w:val="24"/>
          <w:szCs w:val="24"/>
        </w:rPr>
      </w:pPr>
      <w:r w:rsidRPr="00022CB3">
        <w:rPr>
          <w:rFonts w:ascii="Arial" w:eastAsia="Standard Symbols L" w:hAnsi="Arial" w:cs="Arial"/>
          <w:sz w:val="24"/>
          <w:szCs w:val="24"/>
        </w:rPr>
        <w:t>Regidora de Turisme</w:t>
      </w:r>
    </w:p>
    <w:p w:rsidR="00577ADE" w:rsidRPr="00022CB3" w:rsidRDefault="00577ADE" w:rsidP="006F7C91">
      <w:pPr>
        <w:spacing w:line="360" w:lineRule="auto"/>
        <w:jc w:val="right"/>
        <w:rPr>
          <w:rFonts w:ascii="Arial" w:eastAsia="Standard Symbols L" w:hAnsi="Arial" w:cs="Arial"/>
          <w:sz w:val="24"/>
          <w:szCs w:val="24"/>
        </w:rPr>
      </w:pPr>
      <w:r w:rsidRPr="00022CB3">
        <w:rPr>
          <w:rFonts w:ascii="Arial" w:eastAsia="Standard Symbols L" w:hAnsi="Arial" w:cs="Arial"/>
          <w:sz w:val="24"/>
          <w:szCs w:val="24"/>
        </w:rPr>
        <w:t xml:space="preserve">Elena Benlloch. </w:t>
      </w:r>
    </w:p>
    <w:p w:rsidR="00577ADE" w:rsidRPr="00022CB3" w:rsidRDefault="00577ADE" w:rsidP="006F7C91">
      <w:pPr>
        <w:spacing w:line="360" w:lineRule="auto"/>
        <w:jc w:val="right"/>
        <w:rPr>
          <w:rFonts w:ascii="Arial" w:eastAsia="Standard Symbols L" w:hAnsi="Arial" w:cs="Arial"/>
          <w:sz w:val="24"/>
          <w:szCs w:val="24"/>
        </w:rPr>
      </w:pPr>
    </w:p>
    <w:p w:rsidR="00577ADE" w:rsidRPr="00022CB3" w:rsidRDefault="00577ADE" w:rsidP="006F7C91">
      <w:pPr>
        <w:spacing w:line="360" w:lineRule="auto"/>
        <w:jc w:val="right"/>
        <w:rPr>
          <w:rFonts w:ascii="Arial" w:eastAsia="Standard Symbols L" w:hAnsi="Arial" w:cs="Arial"/>
          <w:sz w:val="24"/>
          <w:szCs w:val="24"/>
        </w:rPr>
      </w:pPr>
    </w:p>
    <w:p w:rsidR="00577ADE" w:rsidRPr="00022CB3" w:rsidRDefault="00577ADE" w:rsidP="008957A9">
      <w:pPr>
        <w:spacing w:line="360" w:lineRule="auto"/>
        <w:rPr>
          <w:rFonts w:ascii="Arial" w:eastAsia="Standard Symbols L" w:hAnsi="Arial" w:cs="Arial"/>
        </w:rPr>
      </w:pPr>
    </w:p>
    <w:p w:rsidR="00577ADE" w:rsidRPr="00022CB3" w:rsidRDefault="00577ADE" w:rsidP="008957A9">
      <w:pPr>
        <w:spacing w:line="360" w:lineRule="auto"/>
        <w:rPr>
          <w:rFonts w:ascii="Arial" w:eastAsia="Standard Symbols L" w:hAnsi="Arial" w:cs="Arial"/>
        </w:rPr>
      </w:pPr>
    </w:p>
    <w:p w:rsidR="00577ADE" w:rsidRPr="00022CB3" w:rsidRDefault="00577ADE" w:rsidP="008957A9">
      <w:pPr>
        <w:spacing w:line="360" w:lineRule="auto"/>
        <w:rPr>
          <w:rFonts w:ascii="Arial" w:eastAsia="Standard Symbols L" w:hAnsi="Arial" w:cs="Arial"/>
        </w:rPr>
      </w:pPr>
    </w:p>
    <w:p w:rsidR="00577ADE" w:rsidRPr="00022CB3" w:rsidRDefault="00577ADE" w:rsidP="008957A9">
      <w:pPr>
        <w:spacing w:line="360" w:lineRule="auto"/>
        <w:rPr>
          <w:rFonts w:ascii="Arial" w:eastAsia="Standard Symbols L" w:hAnsi="Arial" w:cs="Arial"/>
        </w:rPr>
      </w:pPr>
    </w:p>
    <w:p w:rsidR="00577ADE" w:rsidRPr="00022CB3" w:rsidRDefault="00577ADE" w:rsidP="008957A9">
      <w:pPr>
        <w:spacing w:line="360" w:lineRule="auto"/>
        <w:rPr>
          <w:rFonts w:ascii="Arial" w:eastAsia="Standard Symbols L" w:hAnsi="Arial" w:cs="Arial"/>
        </w:rPr>
      </w:pPr>
    </w:p>
    <w:p w:rsidR="00577ADE" w:rsidRPr="00022CB3" w:rsidRDefault="00577ADE" w:rsidP="008957A9">
      <w:pPr>
        <w:spacing w:line="360" w:lineRule="auto"/>
        <w:rPr>
          <w:rFonts w:ascii="Arial" w:eastAsia="Standard Symbols L" w:hAnsi="Arial" w:cs="Arial"/>
        </w:rPr>
      </w:pPr>
    </w:p>
    <w:p w:rsidR="00577ADE" w:rsidRPr="00022CB3" w:rsidRDefault="00577ADE" w:rsidP="008957A9">
      <w:pPr>
        <w:spacing w:line="360" w:lineRule="auto"/>
        <w:rPr>
          <w:rFonts w:ascii="Arial" w:eastAsia="Standard Symbols L" w:hAnsi="Arial" w:cs="Arial"/>
        </w:rPr>
      </w:pPr>
    </w:p>
    <w:p w:rsidR="00577ADE" w:rsidRPr="00022CB3" w:rsidRDefault="00577ADE" w:rsidP="008957A9">
      <w:pPr>
        <w:tabs>
          <w:tab w:val="left" w:pos="2025"/>
        </w:tabs>
        <w:spacing w:line="360" w:lineRule="auto"/>
        <w:rPr>
          <w:rFonts w:ascii="Arial" w:eastAsia="Standard Symbols L" w:hAnsi="Arial" w:cs="Arial"/>
        </w:rPr>
      </w:pPr>
    </w:p>
    <w:p w:rsidR="00577ADE" w:rsidRPr="00022CB3" w:rsidRDefault="00577ADE" w:rsidP="008957A9">
      <w:pPr>
        <w:tabs>
          <w:tab w:val="left" w:pos="2025"/>
        </w:tabs>
        <w:spacing w:line="360" w:lineRule="auto"/>
        <w:jc w:val="center"/>
        <w:rPr>
          <w:rFonts w:ascii="Arial" w:eastAsia="Standard Symbols L" w:hAnsi="Arial" w:cs="Arial"/>
          <w:b/>
        </w:rPr>
      </w:pPr>
      <w:r w:rsidRPr="00022CB3">
        <w:rPr>
          <w:rFonts w:ascii="Arial" w:eastAsia="Standard Symbols L" w:hAnsi="Arial" w:cs="Arial"/>
          <w:b/>
        </w:rPr>
        <w:t>ANNEX</w:t>
      </w:r>
    </w:p>
    <w:p w:rsidR="00577ADE" w:rsidRPr="00022CB3" w:rsidRDefault="00577ADE" w:rsidP="008957A9">
      <w:pPr>
        <w:tabs>
          <w:tab w:val="left" w:pos="2025"/>
        </w:tabs>
        <w:spacing w:line="360" w:lineRule="auto"/>
        <w:jc w:val="center"/>
        <w:rPr>
          <w:rFonts w:ascii="Arial" w:eastAsia="Standard Symbols L" w:hAnsi="Arial" w:cs="Arial"/>
          <w:b/>
        </w:rPr>
      </w:pPr>
      <w:r w:rsidRPr="00022CB3">
        <w:rPr>
          <w:rFonts w:ascii="Arial" w:eastAsia="Standard Symbols L" w:hAnsi="Arial" w:cs="Arial"/>
          <w:b/>
        </w:rPr>
        <w:t>DECLARACIÓ RESPONSABLE</w:t>
      </w:r>
    </w:p>
    <w:p w:rsidR="00577ADE" w:rsidRPr="00022CB3" w:rsidRDefault="00577ADE" w:rsidP="008957A9">
      <w:pPr>
        <w:spacing w:line="360" w:lineRule="auto"/>
        <w:rPr>
          <w:rFonts w:ascii="Arial" w:eastAsia="Standard Symbols L" w:hAnsi="Arial" w:cs="Arial"/>
        </w:rPr>
      </w:pPr>
    </w:p>
    <w:p w:rsidR="00577ADE" w:rsidRPr="00022CB3" w:rsidRDefault="00577ADE" w:rsidP="008957A9">
      <w:pPr>
        <w:spacing w:line="360" w:lineRule="auto"/>
        <w:rPr>
          <w:rFonts w:ascii="Arial" w:eastAsia="Standard Symbols L" w:hAnsi="Arial" w:cs="Arial"/>
          <w:b/>
        </w:rPr>
      </w:pPr>
      <w:r w:rsidRPr="00022CB3">
        <w:rPr>
          <w:rFonts w:ascii="Arial" w:eastAsia="Standard Symbols L" w:hAnsi="Arial" w:cs="Arial"/>
          <w:b/>
        </w:rPr>
        <w:t>Es declara sota la meua responsabilitat que:</w:t>
      </w:r>
    </w:p>
    <w:p w:rsidR="00577ADE" w:rsidRPr="00022CB3" w:rsidRDefault="00577ADE" w:rsidP="0025690F">
      <w:pPr>
        <w:pStyle w:val="ListParagraph"/>
        <w:numPr>
          <w:ilvl w:val="0"/>
          <w:numId w:val="2"/>
        </w:numPr>
        <w:spacing w:line="360" w:lineRule="auto"/>
        <w:jc w:val="both"/>
        <w:rPr>
          <w:rFonts w:ascii="Arial" w:eastAsia="Standard Symbols L" w:hAnsi="Arial" w:cs="Arial"/>
        </w:rPr>
      </w:pPr>
      <w:r w:rsidRPr="00022CB3">
        <w:rPr>
          <w:rFonts w:ascii="Arial" w:eastAsia="Standard Symbols L" w:hAnsi="Arial" w:cs="Arial"/>
        </w:rPr>
        <w:t>El interessat està al corrent de les obligacions tributàries i amb la Seguretat Social.</w:t>
      </w:r>
    </w:p>
    <w:p w:rsidR="00577ADE" w:rsidRPr="00022CB3" w:rsidRDefault="00577ADE" w:rsidP="00D83381">
      <w:pPr>
        <w:pStyle w:val="ListParagraph"/>
        <w:spacing w:line="360" w:lineRule="auto"/>
        <w:ind w:left="1440"/>
        <w:jc w:val="both"/>
        <w:rPr>
          <w:rFonts w:ascii="Arial" w:eastAsia="Standard Symbols L" w:hAnsi="Arial" w:cs="Arial"/>
        </w:rPr>
      </w:pPr>
    </w:p>
    <w:p w:rsidR="00577ADE" w:rsidRPr="00022CB3" w:rsidRDefault="00577ADE" w:rsidP="0025690F">
      <w:pPr>
        <w:pStyle w:val="ListParagraph"/>
        <w:numPr>
          <w:ilvl w:val="0"/>
          <w:numId w:val="2"/>
        </w:numPr>
        <w:spacing w:line="360" w:lineRule="auto"/>
        <w:jc w:val="both"/>
        <w:rPr>
          <w:rFonts w:ascii="Arial" w:eastAsia="Standard Symbols L" w:hAnsi="Arial" w:cs="Arial"/>
        </w:rPr>
      </w:pPr>
      <w:r w:rsidRPr="00022CB3">
        <w:rPr>
          <w:rFonts w:ascii="Arial" w:eastAsia="Standard Symbols L" w:hAnsi="Arial" w:cs="Arial"/>
        </w:rPr>
        <w:t>No incorre en cap de les circumstàncies que preveu l’article 13 de la Llei 38/2003, de 17 de novembre, general de subvencions; es justificarà en la forma que pertoqui el compliment dels requisits i les condicions que determinaren la concessió de la subvenció; es sotmetrà a les actuacions de comprovació i a qualsevol actuació de verificació i control dels òrgans competents i s’ha aportarà tota la informació que es requereixi.</w:t>
      </w:r>
    </w:p>
    <w:p w:rsidR="00577ADE" w:rsidRPr="00022CB3" w:rsidRDefault="00577ADE" w:rsidP="00EC3FC8">
      <w:pPr>
        <w:spacing w:line="360" w:lineRule="auto"/>
        <w:jc w:val="both"/>
        <w:rPr>
          <w:rFonts w:ascii="Arial" w:eastAsia="Standard Symbols L" w:hAnsi="Arial" w:cs="Arial"/>
        </w:rPr>
      </w:pPr>
    </w:p>
    <w:p w:rsidR="00577ADE" w:rsidRPr="00022CB3" w:rsidRDefault="00577ADE" w:rsidP="00EC3FC8">
      <w:pPr>
        <w:spacing w:line="360" w:lineRule="auto"/>
        <w:jc w:val="both"/>
        <w:rPr>
          <w:rFonts w:ascii="Arial" w:eastAsia="Standard Symbols L" w:hAnsi="Arial" w:cs="Arial"/>
        </w:rPr>
      </w:pPr>
    </w:p>
    <w:p w:rsidR="00577ADE" w:rsidRPr="00022CB3" w:rsidRDefault="00577ADE" w:rsidP="00EC3FC8">
      <w:pPr>
        <w:spacing w:line="360" w:lineRule="auto"/>
        <w:jc w:val="both"/>
        <w:rPr>
          <w:rFonts w:ascii="Arial" w:eastAsia="Standard Symbols L" w:hAnsi="Arial" w:cs="Arial"/>
        </w:rPr>
      </w:pPr>
    </w:p>
    <w:p w:rsidR="00577ADE" w:rsidRPr="00022CB3" w:rsidRDefault="00577ADE" w:rsidP="00EC3FC8">
      <w:pPr>
        <w:spacing w:line="360" w:lineRule="auto"/>
        <w:jc w:val="both"/>
        <w:rPr>
          <w:rFonts w:ascii="Arial" w:eastAsia="Standard Symbols L" w:hAnsi="Arial" w:cs="Arial"/>
        </w:rPr>
      </w:pPr>
    </w:p>
    <w:p w:rsidR="00577ADE" w:rsidRPr="00022CB3" w:rsidRDefault="00577ADE" w:rsidP="00EC3FC8">
      <w:pPr>
        <w:spacing w:line="360" w:lineRule="auto"/>
        <w:jc w:val="both"/>
        <w:rPr>
          <w:rFonts w:ascii="Arial" w:eastAsia="Standard Symbols L" w:hAnsi="Arial" w:cs="Arial"/>
        </w:rPr>
      </w:pPr>
      <w:r w:rsidRPr="00022CB3">
        <w:rPr>
          <w:rFonts w:ascii="Arial" w:eastAsia="Standard Symbols L" w:hAnsi="Arial" w:cs="Arial"/>
        </w:rPr>
        <w:t>Sant Josep de sa Talaia,.................... de..................................de....................</w:t>
      </w:r>
    </w:p>
    <w:p w:rsidR="00577ADE" w:rsidRPr="00022CB3" w:rsidRDefault="00577ADE" w:rsidP="00AB4841">
      <w:pPr>
        <w:rPr>
          <w:rFonts w:ascii="Arial" w:eastAsia="Standard Symbols L" w:hAnsi="Arial" w:cs="Arial"/>
        </w:rPr>
      </w:pPr>
    </w:p>
    <w:p w:rsidR="00577ADE" w:rsidRPr="00022CB3" w:rsidRDefault="00577ADE" w:rsidP="00AB4841">
      <w:pPr>
        <w:rPr>
          <w:rFonts w:ascii="Arial" w:eastAsia="Standard Symbols L" w:hAnsi="Arial" w:cs="Arial"/>
        </w:rPr>
      </w:pPr>
    </w:p>
    <w:p w:rsidR="00577ADE" w:rsidRPr="00022CB3" w:rsidRDefault="00577ADE" w:rsidP="00AB4841">
      <w:pPr>
        <w:rPr>
          <w:rFonts w:ascii="Arial" w:eastAsia="Standard Symbols L" w:hAnsi="Arial" w:cs="Arial"/>
        </w:rPr>
      </w:pPr>
    </w:p>
    <w:p w:rsidR="00577ADE" w:rsidRPr="00022CB3" w:rsidRDefault="00577ADE" w:rsidP="00AB4841">
      <w:pPr>
        <w:rPr>
          <w:rFonts w:ascii="Arial" w:eastAsia="Standard Symbols L" w:hAnsi="Arial" w:cs="Arial"/>
        </w:rPr>
      </w:pPr>
      <w:r w:rsidRPr="00022CB3">
        <w:rPr>
          <w:rFonts w:ascii="Arial" w:eastAsia="Standard Symbols L" w:hAnsi="Arial" w:cs="Arial"/>
        </w:rPr>
        <w:t>(Nom,llinatges i signatures dels sol·licitants)</w:t>
      </w:r>
    </w:p>
    <w:sectPr w:rsidR="00577ADE" w:rsidRPr="00022CB3" w:rsidSect="003B442B">
      <w:headerReference w:type="default" r:id="rId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7ADE" w:rsidRDefault="00577ADE" w:rsidP="00D61CCD">
      <w:pPr>
        <w:spacing w:after="0" w:line="240" w:lineRule="auto"/>
      </w:pPr>
      <w:r>
        <w:separator/>
      </w:r>
    </w:p>
  </w:endnote>
  <w:endnote w:type="continuationSeparator" w:id="0">
    <w:p w:rsidR="00577ADE" w:rsidRDefault="00577ADE" w:rsidP="00D61C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Liberation Sans">
    <w:altName w:val="Liberation Sans"/>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Standard Symbols L">
    <w:altName w:val="Arial Unicode MS"/>
    <w:panose1 w:val="00000000000000000000"/>
    <w:charset w:val="88"/>
    <w:family w:val="swiss"/>
    <w:notTrueType/>
    <w:pitch w:val="default"/>
    <w:sig w:usb0="00000001" w:usb1="08080000" w:usb2="00000010" w:usb3="00000000" w:csb0="0010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7ADE" w:rsidRDefault="00577ADE" w:rsidP="00D61CCD">
      <w:pPr>
        <w:spacing w:after="0" w:line="240" w:lineRule="auto"/>
      </w:pPr>
      <w:r>
        <w:separator/>
      </w:r>
    </w:p>
  </w:footnote>
  <w:footnote w:type="continuationSeparator" w:id="0">
    <w:p w:rsidR="00577ADE" w:rsidRDefault="00577ADE" w:rsidP="00D61CC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7ADE" w:rsidRDefault="00577ADE">
    <w:pPr>
      <w:pStyle w:val="Header"/>
    </w:pPr>
    <w:r w:rsidRPr="00794D4C">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6" type="#_x0000_t75" style="width:177.75pt;height:42.75pt;visibility:visible">
          <v:imagedata r:id="rId1" o:title=""/>
        </v:shape>
      </w:pict>
    </w:r>
  </w:p>
  <w:p w:rsidR="00577ADE" w:rsidRPr="00D61CCD" w:rsidRDefault="00577ADE" w:rsidP="00D61CCD">
    <w:pPr>
      <w:spacing w:line="360" w:lineRule="auto"/>
      <w:rPr>
        <w:rFonts w:ascii="Times New Roman" w:hAnsi="Times New Roman"/>
        <w:color w:val="C0C0C0"/>
        <w:sz w:val="24"/>
        <w:szCs w:val="24"/>
      </w:rPr>
    </w:pPr>
    <w:r w:rsidRPr="00B947C4">
      <w:rPr>
        <w:rFonts w:ascii="Times New Roman" w:hAnsi="Times New Roman"/>
        <w:color w:val="C0C0C0"/>
        <w:sz w:val="24"/>
        <w:szCs w:val="24"/>
      </w:rPr>
      <w:t>TURISME</w:t>
    </w:r>
  </w:p>
  <w:p w:rsidR="00577ADE" w:rsidRDefault="00577ADE">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9325E"/>
    <w:multiLevelType w:val="hybridMultilevel"/>
    <w:tmpl w:val="B87C0C44"/>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
    <w:nsid w:val="1A5F640D"/>
    <w:multiLevelType w:val="hybridMultilevel"/>
    <w:tmpl w:val="3A3EC9BC"/>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
    <w:nsid w:val="2D6D6F58"/>
    <w:multiLevelType w:val="hybridMultilevel"/>
    <w:tmpl w:val="7DAA707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3">
    <w:nsid w:val="6B7B10BC"/>
    <w:multiLevelType w:val="hybridMultilevel"/>
    <w:tmpl w:val="EAEE3D02"/>
    <w:lvl w:ilvl="0" w:tplc="7AA47BE8">
      <w:start w:val="1"/>
      <w:numFmt w:val="lowerLetter"/>
      <w:lvlText w:val="%1)"/>
      <w:lvlJc w:val="left"/>
      <w:pPr>
        <w:ind w:left="1800" w:hanging="360"/>
      </w:pPr>
      <w:rPr>
        <w:rFonts w:cs="Times New Roman" w:hint="default"/>
      </w:rPr>
    </w:lvl>
    <w:lvl w:ilvl="1" w:tplc="0C0A0019" w:tentative="1">
      <w:start w:val="1"/>
      <w:numFmt w:val="lowerLetter"/>
      <w:lvlText w:val="%2."/>
      <w:lvlJc w:val="left"/>
      <w:pPr>
        <w:ind w:left="2520" w:hanging="360"/>
      </w:pPr>
      <w:rPr>
        <w:rFonts w:cs="Times New Roman"/>
      </w:rPr>
    </w:lvl>
    <w:lvl w:ilvl="2" w:tplc="0C0A001B" w:tentative="1">
      <w:start w:val="1"/>
      <w:numFmt w:val="lowerRoman"/>
      <w:lvlText w:val="%3."/>
      <w:lvlJc w:val="right"/>
      <w:pPr>
        <w:ind w:left="3240" w:hanging="180"/>
      </w:pPr>
      <w:rPr>
        <w:rFonts w:cs="Times New Roman"/>
      </w:rPr>
    </w:lvl>
    <w:lvl w:ilvl="3" w:tplc="0C0A000F" w:tentative="1">
      <w:start w:val="1"/>
      <w:numFmt w:val="decimal"/>
      <w:lvlText w:val="%4."/>
      <w:lvlJc w:val="left"/>
      <w:pPr>
        <w:ind w:left="3960" w:hanging="360"/>
      </w:pPr>
      <w:rPr>
        <w:rFonts w:cs="Times New Roman"/>
      </w:rPr>
    </w:lvl>
    <w:lvl w:ilvl="4" w:tplc="0C0A0019" w:tentative="1">
      <w:start w:val="1"/>
      <w:numFmt w:val="lowerLetter"/>
      <w:lvlText w:val="%5."/>
      <w:lvlJc w:val="left"/>
      <w:pPr>
        <w:ind w:left="4680" w:hanging="360"/>
      </w:pPr>
      <w:rPr>
        <w:rFonts w:cs="Times New Roman"/>
      </w:rPr>
    </w:lvl>
    <w:lvl w:ilvl="5" w:tplc="0C0A001B" w:tentative="1">
      <w:start w:val="1"/>
      <w:numFmt w:val="lowerRoman"/>
      <w:lvlText w:val="%6."/>
      <w:lvlJc w:val="right"/>
      <w:pPr>
        <w:ind w:left="5400" w:hanging="180"/>
      </w:pPr>
      <w:rPr>
        <w:rFonts w:cs="Times New Roman"/>
      </w:rPr>
    </w:lvl>
    <w:lvl w:ilvl="6" w:tplc="0C0A000F" w:tentative="1">
      <w:start w:val="1"/>
      <w:numFmt w:val="decimal"/>
      <w:lvlText w:val="%7."/>
      <w:lvlJc w:val="left"/>
      <w:pPr>
        <w:ind w:left="6120" w:hanging="360"/>
      </w:pPr>
      <w:rPr>
        <w:rFonts w:cs="Times New Roman"/>
      </w:rPr>
    </w:lvl>
    <w:lvl w:ilvl="7" w:tplc="0C0A0019" w:tentative="1">
      <w:start w:val="1"/>
      <w:numFmt w:val="lowerLetter"/>
      <w:lvlText w:val="%8."/>
      <w:lvlJc w:val="left"/>
      <w:pPr>
        <w:ind w:left="6840" w:hanging="360"/>
      </w:pPr>
      <w:rPr>
        <w:rFonts w:cs="Times New Roman"/>
      </w:rPr>
    </w:lvl>
    <w:lvl w:ilvl="8" w:tplc="0C0A001B" w:tentative="1">
      <w:start w:val="1"/>
      <w:numFmt w:val="lowerRoman"/>
      <w:lvlText w:val="%9."/>
      <w:lvlJc w:val="right"/>
      <w:pPr>
        <w:ind w:left="7560" w:hanging="180"/>
      </w:pPr>
      <w:rPr>
        <w:rFonts w:cs="Times New Roman"/>
      </w:rPr>
    </w:lvl>
  </w:abstractNum>
  <w:abstractNum w:abstractNumId="4">
    <w:nsid w:val="6FF269EA"/>
    <w:multiLevelType w:val="hybridMultilevel"/>
    <w:tmpl w:val="E3802AE0"/>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5">
    <w:nsid w:val="71D12F17"/>
    <w:multiLevelType w:val="hybridMultilevel"/>
    <w:tmpl w:val="6276D520"/>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num w:numId="1">
    <w:abstractNumId w:val="4"/>
  </w:num>
  <w:num w:numId="2">
    <w:abstractNumId w:val="2"/>
  </w:num>
  <w:num w:numId="3">
    <w:abstractNumId w:val="3"/>
  </w:num>
  <w:num w:numId="4">
    <w:abstractNumId w:val="5"/>
  </w:num>
  <w:num w:numId="5">
    <w:abstractNumId w:val="0"/>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13CFF"/>
    <w:rsid w:val="00001AAA"/>
    <w:rsid w:val="00006C63"/>
    <w:rsid w:val="00012AA3"/>
    <w:rsid w:val="00022CB3"/>
    <w:rsid w:val="00077BAC"/>
    <w:rsid w:val="00105ED6"/>
    <w:rsid w:val="00113AE5"/>
    <w:rsid w:val="00130563"/>
    <w:rsid w:val="0013627F"/>
    <w:rsid w:val="00177EE0"/>
    <w:rsid w:val="00196C1F"/>
    <w:rsid w:val="001D0DBD"/>
    <w:rsid w:val="001F1ECE"/>
    <w:rsid w:val="002373BC"/>
    <w:rsid w:val="0025690F"/>
    <w:rsid w:val="00287D30"/>
    <w:rsid w:val="002C32F0"/>
    <w:rsid w:val="00311802"/>
    <w:rsid w:val="00355F0A"/>
    <w:rsid w:val="003B442B"/>
    <w:rsid w:val="003C3664"/>
    <w:rsid w:val="004506E4"/>
    <w:rsid w:val="0048735D"/>
    <w:rsid w:val="004A5165"/>
    <w:rsid w:val="00532686"/>
    <w:rsid w:val="00564A02"/>
    <w:rsid w:val="00571D7C"/>
    <w:rsid w:val="00577ADE"/>
    <w:rsid w:val="005B52D2"/>
    <w:rsid w:val="005D4F21"/>
    <w:rsid w:val="005E091A"/>
    <w:rsid w:val="005F7961"/>
    <w:rsid w:val="00667F6B"/>
    <w:rsid w:val="00690EE4"/>
    <w:rsid w:val="006B40D3"/>
    <w:rsid w:val="006D7470"/>
    <w:rsid w:val="006E237D"/>
    <w:rsid w:val="006E7153"/>
    <w:rsid w:val="006F7C91"/>
    <w:rsid w:val="007415F1"/>
    <w:rsid w:val="007917FC"/>
    <w:rsid w:val="00794D4C"/>
    <w:rsid w:val="007C2DEC"/>
    <w:rsid w:val="00837F5A"/>
    <w:rsid w:val="00863673"/>
    <w:rsid w:val="008917B9"/>
    <w:rsid w:val="008957A9"/>
    <w:rsid w:val="008A00B8"/>
    <w:rsid w:val="009667AC"/>
    <w:rsid w:val="0097189B"/>
    <w:rsid w:val="009D3A1A"/>
    <w:rsid w:val="009D5F41"/>
    <w:rsid w:val="00A337EB"/>
    <w:rsid w:val="00A571AB"/>
    <w:rsid w:val="00AB4841"/>
    <w:rsid w:val="00AD11D3"/>
    <w:rsid w:val="00B02A2E"/>
    <w:rsid w:val="00B160F9"/>
    <w:rsid w:val="00B25414"/>
    <w:rsid w:val="00B73881"/>
    <w:rsid w:val="00B947C4"/>
    <w:rsid w:val="00C127D4"/>
    <w:rsid w:val="00C6492A"/>
    <w:rsid w:val="00C918B0"/>
    <w:rsid w:val="00CA2F3A"/>
    <w:rsid w:val="00D02AF5"/>
    <w:rsid w:val="00D064A4"/>
    <w:rsid w:val="00D064F4"/>
    <w:rsid w:val="00D13CFF"/>
    <w:rsid w:val="00D61CCD"/>
    <w:rsid w:val="00D818BA"/>
    <w:rsid w:val="00D83381"/>
    <w:rsid w:val="00DD067B"/>
    <w:rsid w:val="00DE7ED2"/>
    <w:rsid w:val="00E631E1"/>
    <w:rsid w:val="00E93403"/>
    <w:rsid w:val="00EC1146"/>
    <w:rsid w:val="00EC3FC8"/>
    <w:rsid w:val="00EF317C"/>
    <w:rsid w:val="00F528E5"/>
    <w:rsid w:val="00F71B86"/>
    <w:rsid w:val="00FA6ACB"/>
    <w:rsid w:val="00FC1BC8"/>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442B"/>
    <w:pPr>
      <w:spacing w:after="200" w:line="276" w:lineRule="auto"/>
    </w:pPr>
    <w:rPr>
      <w:lang w:val="ca-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D13C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13CFF"/>
    <w:rPr>
      <w:rFonts w:ascii="Tahoma" w:hAnsi="Tahoma" w:cs="Tahoma"/>
      <w:sz w:val="16"/>
      <w:szCs w:val="16"/>
    </w:rPr>
  </w:style>
  <w:style w:type="paragraph" w:customStyle="1" w:styleId="Default">
    <w:name w:val="Default"/>
    <w:uiPriority w:val="99"/>
    <w:rsid w:val="009D5F41"/>
    <w:pPr>
      <w:autoSpaceDE w:val="0"/>
      <w:autoSpaceDN w:val="0"/>
      <w:adjustRightInd w:val="0"/>
    </w:pPr>
    <w:rPr>
      <w:rFonts w:ascii="Liberation Sans" w:hAnsi="Liberation Sans" w:cs="Liberation Sans"/>
      <w:color w:val="000000"/>
      <w:sz w:val="24"/>
      <w:szCs w:val="24"/>
    </w:rPr>
  </w:style>
  <w:style w:type="paragraph" w:styleId="ListParagraph">
    <w:name w:val="List Paragraph"/>
    <w:basedOn w:val="Normal"/>
    <w:uiPriority w:val="99"/>
    <w:qFormat/>
    <w:rsid w:val="00E631E1"/>
    <w:pPr>
      <w:ind w:left="720"/>
      <w:contextualSpacing/>
    </w:pPr>
  </w:style>
  <w:style w:type="paragraph" w:styleId="Header">
    <w:name w:val="header"/>
    <w:basedOn w:val="Normal"/>
    <w:link w:val="HeaderChar"/>
    <w:uiPriority w:val="99"/>
    <w:rsid w:val="00D61CCD"/>
    <w:pPr>
      <w:tabs>
        <w:tab w:val="center" w:pos="4252"/>
        <w:tab w:val="right" w:pos="8504"/>
      </w:tabs>
      <w:spacing w:after="0" w:line="240" w:lineRule="auto"/>
    </w:pPr>
  </w:style>
  <w:style w:type="character" w:customStyle="1" w:styleId="HeaderChar">
    <w:name w:val="Header Char"/>
    <w:basedOn w:val="DefaultParagraphFont"/>
    <w:link w:val="Header"/>
    <w:uiPriority w:val="99"/>
    <w:locked/>
    <w:rsid w:val="00D61CCD"/>
    <w:rPr>
      <w:rFonts w:cs="Times New Roman"/>
      <w:lang w:val="ca-ES"/>
    </w:rPr>
  </w:style>
  <w:style w:type="paragraph" w:styleId="Footer">
    <w:name w:val="footer"/>
    <w:basedOn w:val="Normal"/>
    <w:link w:val="FooterChar"/>
    <w:uiPriority w:val="99"/>
    <w:semiHidden/>
    <w:rsid w:val="00D61CCD"/>
    <w:pPr>
      <w:tabs>
        <w:tab w:val="center" w:pos="4252"/>
        <w:tab w:val="right" w:pos="8504"/>
      </w:tabs>
      <w:spacing w:after="0" w:line="240" w:lineRule="auto"/>
    </w:pPr>
  </w:style>
  <w:style w:type="character" w:customStyle="1" w:styleId="FooterChar">
    <w:name w:val="Footer Char"/>
    <w:basedOn w:val="DefaultParagraphFont"/>
    <w:link w:val="Footer"/>
    <w:uiPriority w:val="99"/>
    <w:semiHidden/>
    <w:locked/>
    <w:rsid w:val="00D61CCD"/>
    <w:rPr>
      <w:rFonts w:cs="Times New Roman"/>
      <w:lang w:val="ca-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6</Pages>
  <Words>1090</Words>
  <Characters>5999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 QUE HAN DE REGIR LA CONVOCATÒRIA DE DUES BEQUES DE FORMACIÓ PER A PERSONES QUE HAGIN PARTICIPAT EN EL PROJECTE DEL SERVEI DE FORMACIÓ, INTEGRACIÓ I OCUPACIÓ PÚBLICA DEL GOVERN BALEAR (FIOP) PER A LA INSERCIÓ LABORAL DE PERSONES AMB ALGUNA DISCAPACI</dc:title>
  <dc:subject/>
  <dc:creator>Usuario</dc:creator>
  <cp:keywords/>
  <dc:description/>
  <cp:lastModifiedBy>Regidoria d'Educació i Cultura</cp:lastModifiedBy>
  <cp:revision>2</cp:revision>
  <cp:lastPrinted>2016-05-26T11:02:00Z</cp:lastPrinted>
  <dcterms:created xsi:type="dcterms:W3CDTF">2016-06-07T08:52:00Z</dcterms:created>
  <dcterms:modified xsi:type="dcterms:W3CDTF">2016-06-07T08:52:00Z</dcterms:modified>
</cp:coreProperties>
</file>